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rFonts w:ascii="方正小标宋简体" w:eastAsia="方正小标宋简体" w:hAnsi="方正小标宋简体"/>
          <w:sz w:val="52"/>
          <w:szCs w:val="52"/>
        </w:rPr>
      </w:pPr>
      <w:r>
        <w:rPr>
          <w:rFonts w:ascii="方正小标宋简体" w:eastAsia="方正小标宋简体" w:hAnsi="方正小标宋简体" w:cs="方正小标宋简体" w:hint="eastAsia"/>
          <w:sz w:val="52"/>
          <w:szCs w:val="52"/>
        </w:rPr>
        <w:t>寿县政协委员履职登记表</w:t>
      </w: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rFonts w:ascii="楷体_GB2312" w:eastAsia="楷体_GB2312" w:hAnsi="楷体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（</w:t>
      </w:r>
      <w:r>
        <w:rPr>
          <w:rFonts w:ascii="楷体_GB2312" w:eastAsia="楷体_GB2312" w:hAnsi="楷体_GB2312" w:cs="楷体_GB2312"/>
          <w:sz w:val="32"/>
          <w:szCs w:val="32"/>
        </w:rPr>
        <w:t xml:space="preserve">      </w:t>
      </w:r>
      <w:r>
        <w:rPr>
          <w:rFonts w:ascii="楷体_GB2312" w:eastAsia="楷体_GB2312" w:hAnsi="楷体_GB2312" w:cs="楷体_GB2312" w:hint="eastAsia"/>
          <w:sz w:val="32"/>
          <w:szCs w:val="32"/>
        </w:rPr>
        <w:t>年度）</w:t>
      </w: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sz w:val="32"/>
          <w:szCs w:val="32"/>
        </w:rPr>
      </w:pPr>
    </w:p>
    <w:p w:rsidR="00C76E90" w:rsidRPr="004B127C" w:rsidRDefault="00C76E90" w:rsidP="00051915">
      <w:pPr>
        <w:spacing w:line="800" w:lineRule="exact"/>
        <w:ind w:firstLineChars="350" w:firstLine="31680"/>
        <w:jc w:val="left"/>
        <w:rPr>
          <w:rFonts w:ascii="楷体_GB2312" w:eastAsia="楷体_GB2312" w:hAnsi="楷体_GB2312"/>
          <w:sz w:val="32"/>
          <w:szCs w:val="32"/>
        </w:rPr>
      </w:pPr>
      <w:r w:rsidRPr="004B127C">
        <w:rPr>
          <w:rFonts w:ascii="楷体_GB2312" w:eastAsia="楷体_GB2312" w:hAnsi="楷体_GB2312" w:cs="楷体_GB2312" w:hint="eastAsia"/>
          <w:sz w:val="32"/>
          <w:szCs w:val="32"/>
        </w:rPr>
        <w:t>单</w:t>
      </w:r>
      <w:r w:rsidRPr="004B127C">
        <w:rPr>
          <w:rFonts w:ascii="楷体_GB2312" w:eastAsia="楷体_GB2312" w:hAnsi="楷体_GB2312" w:cs="楷体_GB2312"/>
          <w:sz w:val="32"/>
          <w:szCs w:val="32"/>
        </w:rPr>
        <w:t xml:space="preserve">    </w:t>
      </w:r>
      <w:r w:rsidRPr="004B127C">
        <w:rPr>
          <w:rFonts w:ascii="楷体_GB2312" w:eastAsia="楷体_GB2312" w:hAnsi="楷体_GB2312" w:cs="楷体_GB2312" w:hint="eastAsia"/>
          <w:sz w:val="32"/>
          <w:szCs w:val="32"/>
        </w:rPr>
        <w:t>位：</w:t>
      </w:r>
      <w:r w:rsidRPr="004B127C">
        <w:rPr>
          <w:rFonts w:ascii="楷体_GB2312" w:eastAsia="楷体_GB2312" w:hAnsi="楷体_GB2312" w:cs="楷体_GB2312"/>
          <w:sz w:val="32"/>
          <w:szCs w:val="32"/>
          <w:u w:val="single"/>
        </w:rPr>
        <w:t xml:space="preserve">                        </w:t>
      </w:r>
    </w:p>
    <w:p w:rsidR="00C76E90" w:rsidRPr="004B127C" w:rsidRDefault="00C76E90" w:rsidP="00051915">
      <w:pPr>
        <w:spacing w:line="800" w:lineRule="exact"/>
        <w:ind w:firstLineChars="350" w:firstLine="31680"/>
        <w:jc w:val="left"/>
        <w:rPr>
          <w:rFonts w:ascii="楷体_GB2312" w:eastAsia="楷体_GB2312" w:hAnsi="楷体_GB2312"/>
          <w:sz w:val="32"/>
          <w:szCs w:val="32"/>
        </w:rPr>
      </w:pPr>
      <w:r w:rsidRPr="004B127C">
        <w:rPr>
          <w:rFonts w:ascii="楷体_GB2312" w:eastAsia="楷体_GB2312" w:hAnsi="楷体_GB2312" w:cs="楷体_GB2312" w:hint="eastAsia"/>
          <w:sz w:val="32"/>
          <w:szCs w:val="32"/>
        </w:rPr>
        <w:t>姓</w:t>
      </w:r>
      <w:r w:rsidRPr="004B127C">
        <w:rPr>
          <w:rFonts w:ascii="楷体_GB2312" w:eastAsia="楷体_GB2312" w:hAnsi="楷体_GB2312" w:cs="楷体_GB2312"/>
          <w:sz w:val="32"/>
          <w:szCs w:val="32"/>
        </w:rPr>
        <w:t xml:space="preserve">    </w:t>
      </w:r>
      <w:r w:rsidRPr="004B127C">
        <w:rPr>
          <w:rFonts w:ascii="楷体_GB2312" w:eastAsia="楷体_GB2312" w:hAnsi="楷体_GB2312" w:cs="楷体_GB2312" w:hint="eastAsia"/>
          <w:sz w:val="32"/>
          <w:szCs w:val="32"/>
        </w:rPr>
        <w:t>名：</w:t>
      </w:r>
      <w:r w:rsidRPr="004B127C">
        <w:rPr>
          <w:rFonts w:ascii="楷体_GB2312" w:eastAsia="楷体_GB2312" w:hAnsi="楷体_GB2312" w:cs="楷体_GB2312"/>
          <w:sz w:val="32"/>
          <w:szCs w:val="32"/>
          <w:u w:val="single"/>
        </w:rPr>
        <w:t xml:space="preserve">                        </w:t>
      </w:r>
    </w:p>
    <w:p w:rsidR="00C76E90" w:rsidRPr="004B127C" w:rsidRDefault="00C76E90" w:rsidP="00051915">
      <w:pPr>
        <w:spacing w:line="800" w:lineRule="exact"/>
        <w:ind w:firstLineChars="350" w:firstLine="31680"/>
        <w:jc w:val="left"/>
        <w:rPr>
          <w:rFonts w:ascii="楷体_GB2312" w:eastAsia="楷体_GB2312" w:hAnsi="楷体_GB2312"/>
          <w:sz w:val="32"/>
          <w:szCs w:val="32"/>
        </w:rPr>
      </w:pPr>
      <w:r w:rsidRPr="004B127C">
        <w:rPr>
          <w:rFonts w:ascii="楷体_GB2312" w:eastAsia="楷体_GB2312" w:hAnsi="楷体_GB2312" w:cs="楷体_GB2312" w:hint="eastAsia"/>
          <w:sz w:val="32"/>
          <w:szCs w:val="32"/>
        </w:rPr>
        <w:t>填表日期：</w:t>
      </w:r>
      <w:r w:rsidRPr="004B127C">
        <w:rPr>
          <w:rFonts w:ascii="楷体_GB2312" w:eastAsia="楷体_GB2312" w:hAnsi="楷体_GB2312" w:cs="楷体_GB2312"/>
          <w:sz w:val="32"/>
          <w:szCs w:val="32"/>
          <w:u w:val="single"/>
        </w:rPr>
        <w:t xml:space="preserve">                        </w:t>
      </w: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sz w:val="32"/>
          <w:szCs w:val="32"/>
        </w:rPr>
      </w:pPr>
    </w:p>
    <w:p w:rsidR="00C76E90" w:rsidRDefault="00C76E90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寿县政协办公室</w:t>
      </w:r>
      <w:r>
        <w:rPr>
          <w:rFonts w:ascii="黑体" w:eastAsia="黑体" w:hAnsi="黑体" w:cs="黑体"/>
          <w:sz w:val="32"/>
          <w:szCs w:val="32"/>
        </w:rPr>
        <w:t xml:space="preserve">  </w:t>
      </w:r>
      <w:r>
        <w:rPr>
          <w:rFonts w:ascii="黑体" w:eastAsia="黑体" w:hAnsi="黑体" w:cs="黑体" w:hint="eastAsia"/>
          <w:sz w:val="32"/>
          <w:szCs w:val="32"/>
        </w:rPr>
        <w:t>制</w:t>
      </w:r>
    </w:p>
    <w:p w:rsidR="00C76E90" w:rsidRPr="00B413C0" w:rsidRDefault="00C76E90" w:rsidP="00B413C0">
      <w:pPr>
        <w:spacing w:line="60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  <w:r w:rsidRPr="00B413C0">
        <w:rPr>
          <w:rFonts w:ascii="方正小标宋简体" w:eastAsia="方正小标宋简体" w:hAnsi="方正小标宋简体" w:cs="方正小标宋简体" w:hint="eastAsia"/>
          <w:sz w:val="44"/>
          <w:szCs w:val="44"/>
        </w:rPr>
        <w:t>寿县政协委员履职登记表</w:t>
      </w:r>
    </w:p>
    <w:p w:rsidR="00C76E90" w:rsidRDefault="00C76E90">
      <w:pPr>
        <w:jc w:val="right"/>
        <w:rPr>
          <w:rFonts w:ascii="楷体_GB2312" w:eastAsia="楷体_GB2312" w:hAnsi="楷体_GB2312"/>
        </w:rPr>
      </w:pPr>
    </w:p>
    <w:tbl>
      <w:tblPr>
        <w:tblW w:w="91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66"/>
        <w:gridCol w:w="1374"/>
        <w:gridCol w:w="768"/>
        <w:gridCol w:w="709"/>
        <w:gridCol w:w="1563"/>
        <w:gridCol w:w="705"/>
        <w:gridCol w:w="816"/>
        <w:gridCol w:w="1522"/>
      </w:tblGrid>
      <w:tr w:rsidR="00C76E90" w:rsidRPr="00051915" w:rsidTr="00051915">
        <w:trPr>
          <w:trHeight w:val="452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姓</w:t>
            </w:r>
            <w:r w:rsidRPr="00051915">
              <w:rPr>
                <w:rFonts w:ascii="仿宋_GB2312" w:eastAsia="仿宋_GB2312" w:hAnsi="仿宋_GB2312" w:cs="仿宋_GB2312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名</w:t>
            </w:r>
          </w:p>
        </w:tc>
        <w:tc>
          <w:tcPr>
            <w:tcW w:w="1374" w:type="dxa"/>
            <w:vAlign w:val="center"/>
          </w:tcPr>
          <w:p w:rsidR="00C76E90" w:rsidRPr="00051915" w:rsidRDefault="00C76E90">
            <w:pPr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  <w:tc>
          <w:tcPr>
            <w:tcW w:w="1477" w:type="dxa"/>
            <w:gridSpan w:val="2"/>
            <w:vAlign w:val="center"/>
          </w:tcPr>
          <w:p w:rsidR="00C76E90" w:rsidRPr="00051915" w:rsidRDefault="00C76E90" w:rsidP="004676B6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性别</w:t>
            </w:r>
          </w:p>
        </w:tc>
        <w:tc>
          <w:tcPr>
            <w:tcW w:w="1563" w:type="dxa"/>
            <w:vAlign w:val="center"/>
          </w:tcPr>
          <w:p w:rsidR="00C76E90" w:rsidRPr="00051915" w:rsidRDefault="00C76E90" w:rsidP="004676B6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  <w:tc>
          <w:tcPr>
            <w:tcW w:w="1521" w:type="dxa"/>
            <w:gridSpan w:val="2"/>
            <w:vAlign w:val="center"/>
          </w:tcPr>
          <w:p w:rsidR="00C76E90" w:rsidRPr="00051915" w:rsidRDefault="00C76E90" w:rsidP="004676B6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出生年月</w:t>
            </w:r>
          </w:p>
        </w:tc>
        <w:tc>
          <w:tcPr>
            <w:tcW w:w="1522" w:type="dxa"/>
            <w:vAlign w:val="center"/>
          </w:tcPr>
          <w:p w:rsidR="00C76E90" w:rsidRPr="00051915" w:rsidRDefault="00C76E90">
            <w:pPr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051915">
        <w:trPr>
          <w:trHeight w:val="445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党</w:t>
            </w:r>
            <w:r w:rsidRPr="00051915">
              <w:rPr>
                <w:rFonts w:ascii="仿宋_GB2312" w:eastAsia="仿宋_GB2312" w:hAnsi="仿宋_GB2312" w:cs="仿宋_GB2312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派</w:t>
            </w:r>
          </w:p>
        </w:tc>
        <w:tc>
          <w:tcPr>
            <w:tcW w:w="1374" w:type="dxa"/>
            <w:vAlign w:val="center"/>
          </w:tcPr>
          <w:p w:rsidR="00C76E90" w:rsidRPr="00051915" w:rsidRDefault="00C76E90">
            <w:pPr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  <w:tc>
          <w:tcPr>
            <w:tcW w:w="1477" w:type="dxa"/>
            <w:gridSpan w:val="2"/>
            <w:vAlign w:val="center"/>
          </w:tcPr>
          <w:p w:rsidR="00C76E90" w:rsidRPr="00051915" w:rsidRDefault="00C76E90" w:rsidP="004676B6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界别专委会</w:t>
            </w:r>
          </w:p>
        </w:tc>
        <w:tc>
          <w:tcPr>
            <w:tcW w:w="1563" w:type="dxa"/>
            <w:vAlign w:val="center"/>
          </w:tcPr>
          <w:p w:rsidR="00C76E90" w:rsidRPr="00051915" w:rsidRDefault="00C76E90" w:rsidP="004676B6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  <w:tc>
          <w:tcPr>
            <w:tcW w:w="1521" w:type="dxa"/>
            <w:gridSpan w:val="2"/>
            <w:vAlign w:val="center"/>
          </w:tcPr>
          <w:p w:rsidR="00C76E90" w:rsidRPr="00051915" w:rsidRDefault="00C76E90" w:rsidP="004676B6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1522" w:type="dxa"/>
            <w:vAlign w:val="center"/>
          </w:tcPr>
          <w:p w:rsidR="00C76E90" w:rsidRPr="00051915" w:rsidRDefault="00C76E90">
            <w:pPr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B413C0">
        <w:trPr>
          <w:trHeight w:val="767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2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工作单位及职</w:t>
            </w:r>
            <w:r w:rsidRPr="00051915">
              <w:rPr>
                <w:rFonts w:ascii="仿宋_GB2312" w:eastAsia="仿宋_GB2312" w:hAnsi="仿宋_GB2312" w:cs="仿宋_GB2312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务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>
            <w:pPr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B413C0">
        <w:trPr>
          <w:trHeight w:val="934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通信地址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>
            <w:pPr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B413C0">
        <w:trPr>
          <w:trHeight w:val="8710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本</w:t>
            </w:r>
          </w:p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</w:t>
            </w:r>
          </w:p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度</w:t>
            </w:r>
          </w:p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履</w:t>
            </w:r>
          </w:p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职</w:t>
            </w:r>
          </w:p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情</w:t>
            </w:r>
          </w:p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况</w:t>
            </w:r>
          </w:p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小</w:t>
            </w:r>
          </w:p>
          <w:p w:rsidR="00C76E90" w:rsidRPr="00051915" w:rsidRDefault="00C76E90" w:rsidP="00051915">
            <w:pPr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结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>
            <w:pPr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B413C0">
        <w:trPr>
          <w:trHeight w:val="768"/>
          <w:jc w:val="center"/>
        </w:trPr>
        <w:tc>
          <w:tcPr>
            <w:tcW w:w="1666" w:type="dxa"/>
            <w:vMerge w:val="restart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参加政协</w:t>
            </w:r>
          </w:p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会议情况</w:t>
            </w:r>
          </w:p>
        </w:tc>
        <w:tc>
          <w:tcPr>
            <w:tcW w:w="2142" w:type="dxa"/>
            <w:gridSpan w:val="2"/>
            <w:vAlign w:val="center"/>
          </w:tcPr>
          <w:p w:rsidR="00C76E90" w:rsidRPr="00051915" w:rsidRDefault="00C76E90" w:rsidP="00495746">
            <w:pPr>
              <w:spacing w:line="3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全会（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）次</w:t>
            </w:r>
          </w:p>
        </w:tc>
        <w:tc>
          <w:tcPr>
            <w:tcW w:w="5315" w:type="dxa"/>
            <w:gridSpan w:val="5"/>
            <w:vAlign w:val="center"/>
          </w:tcPr>
          <w:p w:rsidR="00C76E90" w:rsidRPr="00051915" w:rsidRDefault="00C76E90" w:rsidP="00495746">
            <w:pPr>
              <w:spacing w:line="36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全程缺席（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）次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全程请假（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）次</w:t>
            </w:r>
          </w:p>
          <w:p w:rsidR="00C76E90" w:rsidRPr="00051915" w:rsidRDefault="00C76E90" w:rsidP="00495746">
            <w:pPr>
              <w:spacing w:line="36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会中请假（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）次</w:t>
            </w:r>
          </w:p>
        </w:tc>
      </w:tr>
      <w:tr w:rsidR="00C76E90" w:rsidRPr="00051915" w:rsidTr="00B413C0">
        <w:trPr>
          <w:trHeight w:val="764"/>
          <w:jc w:val="center"/>
        </w:trPr>
        <w:tc>
          <w:tcPr>
            <w:tcW w:w="1666" w:type="dxa"/>
            <w:vMerge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  <w:tc>
          <w:tcPr>
            <w:tcW w:w="2142" w:type="dxa"/>
            <w:gridSpan w:val="2"/>
            <w:vAlign w:val="center"/>
          </w:tcPr>
          <w:p w:rsidR="00C76E90" w:rsidRPr="00051915" w:rsidRDefault="00C76E90" w:rsidP="00C76E90">
            <w:pPr>
              <w:spacing w:line="300" w:lineRule="exact"/>
              <w:ind w:rightChars="-60" w:right="31680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（是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>/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否常委）</w:t>
            </w:r>
          </w:p>
        </w:tc>
        <w:tc>
          <w:tcPr>
            <w:tcW w:w="2977" w:type="dxa"/>
            <w:gridSpan w:val="3"/>
            <w:vAlign w:val="center"/>
          </w:tcPr>
          <w:p w:rsidR="00C76E90" w:rsidRPr="00051915" w:rsidRDefault="00C76E90" w:rsidP="00495746">
            <w:pPr>
              <w:spacing w:line="3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参加常委会（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）次</w:t>
            </w:r>
          </w:p>
        </w:tc>
        <w:tc>
          <w:tcPr>
            <w:tcW w:w="2338" w:type="dxa"/>
            <w:gridSpan w:val="2"/>
            <w:vAlign w:val="center"/>
          </w:tcPr>
          <w:p w:rsidR="00C76E90" w:rsidRPr="00051915" w:rsidRDefault="00C76E90" w:rsidP="00495746">
            <w:pPr>
              <w:spacing w:line="36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请假（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）次</w:t>
            </w:r>
          </w:p>
          <w:p w:rsidR="00C76E90" w:rsidRPr="00051915" w:rsidRDefault="00C76E90" w:rsidP="00C76E90">
            <w:pPr>
              <w:spacing w:line="300" w:lineRule="exact"/>
              <w:ind w:rightChars="-60" w:right="31680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缺席（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）次</w:t>
            </w:r>
          </w:p>
        </w:tc>
      </w:tr>
      <w:tr w:rsidR="00C76E90" w:rsidRPr="00051915" w:rsidTr="00051915">
        <w:trPr>
          <w:trHeight w:val="1178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参加政协</w:t>
            </w:r>
          </w:p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活动情况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 w:rsidP="00495746">
            <w:pPr>
              <w:spacing w:line="36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参加活动（</w:t>
            </w:r>
            <w:r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 xml:space="preserve">　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）次</w:t>
            </w:r>
          </w:p>
          <w:p w:rsidR="00C76E90" w:rsidRDefault="00C76E90" w:rsidP="00495746">
            <w:pPr>
              <w:spacing w:line="360" w:lineRule="exact"/>
              <w:rPr>
                <w:rFonts w:ascii="仿宋_GB2312" w:eastAsia="仿宋_GB2312" w:hAnsi="宋体"/>
                <w:color w:val="000000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活动内容：</w:t>
            </w:r>
          </w:p>
          <w:p w:rsidR="00C76E90" w:rsidRPr="00051915" w:rsidRDefault="00C76E90" w:rsidP="00495746">
            <w:pPr>
              <w:spacing w:line="36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C76E90" w:rsidRPr="00051915" w:rsidTr="00B413C0">
        <w:trPr>
          <w:trHeight w:val="987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大会发言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 w:rsidP="00495746">
            <w:pPr>
              <w:spacing w:line="36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书面发言（）篇，口头发言（）篇</w:t>
            </w:r>
          </w:p>
        </w:tc>
      </w:tr>
      <w:tr w:rsidR="00C76E90" w:rsidRPr="00051915" w:rsidTr="00B413C0">
        <w:trPr>
          <w:trHeight w:val="1707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撰写提案（名称、是否第一提案人、是否重点提案）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>
            <w:pPr>
              <w:spacing w:line="440" w:lineRule="exact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B413C0">
        <w:trPr>
          <w:trHeight w:val="1704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调研报告、履职文章（标题、时间、</w:t>
            </w:r>
          </w:p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发表刊物）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>
            <w:pPr>
              <w:spacing w:line="440" w:lineRule="exact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B413C0">
        <w:trPr>
          <w:trHeight w:val="1076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社情民意</w:t>
            </w:r>
          </w:p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（名称）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 w:rsidP="00B413C0">
            <w:pPr>
              <w:spacing w:line="440" w:lineRule="exact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报送（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）篇，采用（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）篇，县委县政府领导批示（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）篇，市政协采用（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）篇，省政协采用（</w:t>
            </w:r>
            <w:r w:rsidRPr="00051915">
              <w:rPr>
                <w:rFonts w:ascii="仿宋_GB2312" w:eastAsia="仿宋_GB2312" w:hAnsi="宋体" w:cs="仿宋_GB2312"/>
                <w:color w:val="000000"/>
                <w:sz w:val="28"/>
                <w:szCs w:val="28"/>
              </w:rPr>
              <w:t xml:space="preserve">   </w:t>
            </w:r>
            <w:r w:rsidRPr="00051915">
              <w:rPr>
                <w:rFonts w:ascii="仿宋_GB2312" w:eastAsia="仿宋_GB2312" w:hAnsi="宋体" w:cs="仿宋_GB2312" w:hint="eastAsia"/>
                <w:color w:val="000000"/>
                <w:sz w:val="28"/>
                <w:szCs w:val="28"/>
              </w:rPr>
              <w:t>）篇</w:t>
            </w:r>
          </w:p>
        </w:tc>
      </w:tr>
      <w:tr w:rsidR="00C76E90" w:rsidRPr="00051915" w:rsidTr="00DE45BD">
        <w:trPr>
          <w:trHeight w:val="1242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本职工作（何时受过何种奖励）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>
            <w:pPr>
              <w:spacing w:line="440" w:lineRule="exact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051915">
        <w:trPr>
          <w:trHeight w:val="1399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经济实体发展情况（名称、纳税</w:t>
            </w:r>
          </w:p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业绩、从业</w:t>
            </w:r>
          </w:p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人员）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>
            <w:pPr>
              <w:spacing w:line="440" w:lineRule="exact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B413C0">
        <w:trPr>
          <w:trHeight w:val="1079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社会事业（安置人员、社会效益）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>
            <w:pPr>
              <w:spacing w:line="440" w:lineRule="exact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B413C0">
        <w:trPr>
          <w:trHeight w:val="1858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参加社会公益（内容、时间、捐款捐物数量）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>
            <w:pPr>
              <w:spacing w:line="440" w:lineRule="exact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DE45BD">
        <w:trPr>
          <w:trHeight w:val="1712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为群众办好事、实事（内容、效果）</w:t>
            </w:r>
          </w:p>
        </w:tc>
        <w:tc>
          <w:tcPr>
            <w:tcW w:w="7457" w:type="dxa"/>
            <w:gridSpan w:val="7"/>
          </w:tcPr>
          <w:p w:rsidR="00C76E90" w:rsidRPr="00051915" w:rsidRDefault="00C76E90">
            <w:pPr>
              <w:spacing w:line="440" w:lineRule="exact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DE45BD">
        <w:trPr>
          <w:trHeight w:val="2003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受聘担任监督员情况（受聘单位、聘用</w:t>
            </w:r>
          </w:p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时间）</w:t>
            </w:r>
          </w:p>
        </w:tc>
        <w:tc>
          <w:tcPr>
            <w:tcW w:w="7457" w:type="dxa"/>
            <w:gridSpan w:val="7"/>
            <w:vAlign w:val="center"/>
          </w:tcPr>
          <w:p w:rsidR="00C76E90" w:rsidRPr="00051915" w:rsidRDefault="00C76E90">
            <w:pPr>
              <w:spacing w:line="440" w:lineRule="exact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</w:p>
        </w:tc>
      </w:tr>
      <w:tr w:rsidR="00C76E90" w:rsidRPr="00051915" w:rsidTr="00051915">
        <w:trPr>
          <w:trHeight w:val="1399"/>
          <w:jc w:val="center"/>
        </w:trPr>
        <w:tc>
          <w:tcPr>
            <w:tcW w:w="1666" w:type="dxa"/>
            <w:vAlign w:val="center"/>
          </w:tcPr>
          <w:p w:rsidR="00C76E90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委员所在</w:t>
            </w:r>
          </w:p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单位意见</w:t>
            </w:r>
          </w:p>
        </w:tc>
        <w:tc>
          <w:tcPr>
            <w:tcW w:w="7457" w:type="dxa"/>
            <w:gridSpan w:val="7"/>
          </w:tcPr>
          <w:p w:rsidR="00C76E90" w:rsidRPr="00051915" w:rsidRDefault="00C76E90" w:rsidP="00C76E90">
            <w:pPr>
              <w:spacing w:line="440" w:lineRule="exact"/>
              <w:ind w:right="560" w:firstLineChars="1800" w:firstLine="31680"/>
              <w:rPr>
                <w:rFonts w:ascii="仿宋_GB2312" w:eastAsia="仿宋_GB2312" w:hAnsi="仿宋_GB2312"/>
                <w:sz w:val="28"/>
                <w:szCs w:val="28"/>
              </w:rPr>
            </w:pPr>
          </w:p>
          <w:p w:rsidR="00C76E90" w:rsidRPr="00051915" w:rsidRDefault="00C76E90" w:rsidP="00C76E90">
            <w:pPr>
              <w:spacing w:line="440" w:lineRule="exact"/>
              <w:ind w:right="560" w:firstLineChars="1200" w:firstLine="31680"/>
              <w:rPr>
                <w:rFonts w:ascii="仿宋_GB2312" w:eastAsia="仿宋_GB2312" w:hAnsi="仿宋_GB2312"/>
                <w:sz w:val="28"/>
                <w:szCs w:val="28"/>
              </w:rPr>
            </w:pPr>
          </w:p>
          <w:p w:rsidR="00C76E90" w:rsidRPr="00051915" w:rsidRDefault="00C76E90" w:rsidP="00C76E90">
            <w:pPr>
              <w:spacing w:line="440" w:lineRule="exact"/>
              <w:ind w:right="560" w:firstLineChars="1200" w:firstLine="31680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盖章（签名）</w:t>
            </w:r>
          </w:p>
          <w:p w:rsidR="00C76E90" w:rsidRPr="00051915" w:rsidRDefault="00C76E90" w:rsidP="00C76E90">
            <w:pPr>
              <w:spacing w:line="440" w:lineRule="exact"/>
              <w:ind w:right="560" w:firstLineChars="1800" w:firstLine="31680"/>
              <w:rPr>
                <w:rFonts w:ascii="仿宋_GB2312" w:eastAsia="仿宋_GB2312" w:hAnsi="仿宋_GB2312"/>
                <w:sz w:val="28"/>
                <w:szCs w:val="28"/>
              </w:rPr>
            </w:pPr>
          </w:p>
          <w:p w:rsidR="00C76E90" w:rsidRPr="00051915" w:rsidRDefault="00C76E90">
            <w:pPr>
              <w:spacing w:line="440" w:lineRule="exact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</w:t>
            </w:r>
            <w:r w:rsidRPr="00051915">
              <w:rPr>
                <w:rFonts w:ascii="仿宋_GB2312" w:eastAsia="仿宋_GB2312" w:hAnsi="仿宋_GB2312" w:cs="仿宋_GB2312"/>
                <w:sz w:val="28"/>
                <w:szCs w:val="28"/>
              </w:rPr>
              <w:t xml:space="preserve">   </w:t>
            </w: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月</w:t>
            </w:r>
            <w:r w:rsidRPr="00051915">
              <w:rPr>
                <w:rFonts w:ascii="仿宋_GB2312" w:eastAsia="仿宋_GB2312" w:hAnsi="仿宋_GB2312" w:cs="仿宋_GB2312"/>
                <w:sz w:val="28"/>
                <w:szCs w:val="28"/>
              </w:rPr>
              <w:t xml:space="preserve">   </w:t>
            </w: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日</w:t>
            </w:r>
          </w:p>
        </w:tc>
      </w:tr>
      <w:tr w:rsidR="00C76E90" w:rsidRPr="00051915" w:rsidTr="00051915">
        <w:trPr>
          <w:trHeight w:val="1399"/>
          <w:jc w:val="center"/>
        </w:trPr>
        <w:tc>
          <w:tcPr>
            <w:tcW w:w="1666" w:type="dxa"/>
            <w:vAlign w:val="center"/>
          </w:tcPr>
          <w:p w:rsidR="00C76E90" w:rsidRPr="00051915" w:rsidRDefault="00C76E90" w:rsidP="00051915">
            <w:pPr>
              <w:spacing w:line="36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界别、专委会意见</w:t>
            </w:r>
          </w:p>
        </w:tc>
        <w:tc>
          <w:tcPr>
            <w:tcW w:w="7457" w:type="dxa"/>
            <w:gridSpan w:val="7"/>
          </w:tcPr>
          <w:p w:rsidR="00C76E90" w:rsidRPr="00051915" w:rsidRDefault="00C76E90" w:rsidP="00C76E90">
            <w:pPr>
              <w:spacing w:line="440" w:lineRule="exact"/>
              <w:ind w:right="560" w:firstLineChars="1800" w:firstLine="31680"/>
              <w:rPr>
                <w:rFonts w:ascii="仿宋_GB2312" w:eastAsia="仿宋_GB2312" w:hAnsi="仿宋_GB2312"/>
                <w:sz w:val="28"/>
                <w:szCs w:val="28"/>
              </w:rPr>
            </w:pPr>
          </w:p>
          <w:p w:rsidR="00C76E90" w:rsidRPr="00051915" w:rsidRDefault="00C76E90" w:rsidP="00C76E90">
            <w:pPr>
              <w:spacing w:line="400" w:lineRule="exact"/>
              <w:ind w:right="560" w:firstLineChars="1150" w:firstLine="31680"/>
              <w:rPr>
                <w:rFonts w:ascii="仿宋_GB2312" w:eastAsia="仿宋_GB2312" w:hAnsi="仿宋_GB2312"/>
                <w:sz w:val="28"/>
                <w:szCs w:val="28"/>
              </w:rPr>
            </w:pPr>
          </w:p>
          <w:p w:rsidR="00C76E90" w:rsidRPr="00051915" w:rsidRDefault="00C76E90" w:rsidP="00C76E90">
            <w:pPr>
              <w:spacing w:line="440" w:lineRule="exact"/>
              <w:ind w:right="560" w:firstLineChars="1150" w:firstLine="31680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盖章（签名）</w:t>
            </w:r>
          </w:p>
          <w:p w:rsidR="00C76E90" w:rsidRPr="00051915" w:rsidRDefault="00C76E90" w:rsidP="00C76E90">
            <w:pPr>
              <w:spacing w:line="440" w:lineRule="exact"/>
              <w:ind w:right="560" w:firstLineChars="1800" w:firstLine="31680"/>
              <w:rPr>
                <w:rFonts w:ascii="仿宋_GB2312" w:eastAsia="仿宋_GB2312" w:hAnsi="仿宋_GB2312"/>
                <w:sz w:val="28"/>
                <w:szCs w:val="28"/>
              </w:rPr>
            </w:pPr>
          </w:p>
          <w:p w:rsidR="00C76E90" w:rsidRPr="00051915" w:rsidRDefault="00C76E90">
            <w:pPr>
              <w:spacing w:line="440" w:lineRule="exact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</w:t>
            </w:r>
            <w:r w:rsidRPr="00051915">
              <w:rPr>
                <w:rFonts w:ascii="仿宋_GB2312" w:eastAsia="仿宋_GB2312" w:hAnsi="仿宋_GB2312" w:cs="仿宋_GB2312"/>
                <w:sz w:val="28"/>
                <w:szCs w:val="28"/>
              </w:rPr>
              <w:t xml:space="preserve">   </w:t>
            </w: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月</w:t>
            </w:r>
            <w:r w:rsidRPr="00051915">
              <w:rPr>
                <w:rFonts w:ascii="仿宋_GB2312" w:eastAsia="仿宋_GB2312" w:hAnsi="仿宋_GB2312" w:cs="仿宋_GB2312"/>
                <w:sz w:val="28"/>
                <w:szCs w:val="28"/>
              </w:rPr>
              <w:t xml:space="preserve">   </w:t>
            </w: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日</w:t>
            </w:r>
          </w:p>
        </w:tc>
      </w:tr>
      <w:tr w:rsidR="00C76E90" w:rsidRPr="00051915" w:rsidTr="00B413C0">
        <w:trPr>
          <w:trHeight w:val="1235"/>
          <w:jc w:val="center"/>
        </w:trPr>
        <w:tc>
          <w:tcPr>
            <w:tcW w:w="1666" w:type="dxa"/>
            <w:vAlign w:val="center"/>
          </w:tcPr>
          <w:p w:rsidR="00C76E90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主席会议</w:t>
            </w:r>
          </w:p>
          <w:p w:rsidR="00C76E90" w:rsidRPr="00051915" w:rsidRDefault="00C76E90" w:rsidP="00051915">
            <w:pPr>
              <w:spacing w:line="400" w:lineRule="exact"/>
              <w:jc w:val="center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审定意见</w:t>
            </w:r>
          </w:p>
        </w:tc>
        <w:tc>
          <w:tcPr>
            <w:tcW w:w="7457" w:type="dxa"/>
            <w:gridSpan w:val="7"/>
          </w:tcPr>
          <w:p w:rsidR="00C76E90" w:rsidRPr="00051915" w:rsidRDefault="00C76E90" w:rsidP="00C76E90">
            <w:pPr>
              <w:spacing w:line="440" w:lineRule="exact"/>
              <w:ind w:right="560" w:firstLineChars="1800" w:firstLine="31680"/>
              <w:rPr>
                <w:rFonts w:ascii="仿宋_GB2312" w:eastAsia="仿宋_GB2312" w:hAnsi="仿宋_GB2312"/>
                <w:sz w:val="28"/>
                <w:szCs w:val="28"/>
              </w:rPr>
            </w:pPr>
          </w:p>
          <w:p w:rsidR="00C76E90" w:rsidRPr="00051915" w:rsidRDefault="00C76E90" w:rsidP="00C76E90">
            <w:pPr>
              <w:spacing w:line="440" w:lineRule="exact"/>
              <w:ind w:right="560" w:firstLineChars="1150" w:firstLine="31680"/>
              <w:rPr>
                <w:rFonts w:ascii="仿宋_GB2312" w:eastAsia="仿宋_GB2312" w:hAnsi="仿宋_GB2312"/>
                <w:sz w:val="28"/>
                <w:szCs w:val="28"/>
              </w:rPr>
            </w:pPr>
          </w:p>
          <w:p w:rsidR="00C76E90" w:rsidRPr="00051915" w:rsidRDefault="00C76E90" w:rsidP="00C76E90">
            <w:pPr>
              <w:spacing w:line="440" w:lineRule="exact"/>
              <w:ind w:right="560" w:firstLineChars="1150" w:firstLine="31680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盖章（签名）</w:t>
            </w:r>
          </w:p>
          <w:p w:rsidR="00C76E90" w:rsidRPr="00051915" w:rsidRDefault="00C76E90" w:rsidP="00C76E90">
            <w:pPr>
              <w:spacing w:line="440" w:lineRule="exact"/>
              <w:ind w:right="560" w:firstLineChars="1800" w:firstLine="31680"/>
              <w:rPr>
                <w:rFonts w:ascii="仿宋_GB2312" w:eastAsia="仿宋_GB2312" w:hAnsi="仿宋_GB2312"/>
                <w:sz w:val="28"/>
                <w:szCs w:val="28"/>
              </w:rPr>
            </w:pPr>
          </w:p>
          <w:p w:rsidR="00C76E90" w:rsidRPr="00051915" w:rsidRDefault="00C76E90" w:rsidP="00051915">
            <w:pPr>
              <w:spacing w:line="440" w:lineRule="exact"/>
              <w:ind w:right="77"/>
              <w:jc w:val="right"/>
              <w:rPr>
                <w:rFonts w:ascii="仿宋_GB2312" w:eastAsia="仿宋_GB2312" w:hAnsi="仿宋_GB2312"/>
                <w:sz w:val="28"/>
                <w:szCs w:val="28"/>
              </w:rPr>
            </w:pP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</w:t>
            </w:r>
            <w:r w:rsidRPr="00051915">
              <w:rPr>
                <w:rFonts w:ascii="仿宋_GB2312" w:eastAsia="仿宋_GB2312" w:hAnsi="仿宋_GB2312" w:cs="仿宋_GB2312"/>
                <w:sz w:val="28"/>
                <w:szCs w:val="28"/>
              </w:rPr>
              <w:t xml:space="preserve">   </w:t>
            </w: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月</w:t>
            </w:r>
            <w:r w:rsidRPr="00051915">
              <w:rPr>
                <w:rFonts w:ascii="仿宋_GB2312" w:eastAsia="仿宋_GB2312" w:hAnsi="仿宋_GB2312" w:cs="仿宋_GB2312"/>
                <w:sz w:val="28"/>
                <w:szCs w:val="28"/>
              </w:rPr>
              <w:t xml:space="preserve">   </w:t>
            </w:r>
            <w:r w:rsidRPr="0005191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日</w:t>
            </w:r>
          </w:p>
        </w:tc>
      </w:tr>
    </w:tbl>
    <w:p w:rsidR="00C76E90" w:rsidRPr="00374F09" w:rsidRDefault="00C76E90" w:rsidP="00374F09">
      <w:pPr>
        <w:spacing w:line="440" w:lineRule="exact"/>
        <w:jc w:val="left"/>
        <w:rPr>
          <w:rFonts w:ascii="楷体_GB2312" w:eastAsia="楷体_GB2312" w:hAnsi="楷体_GB2312"/>
          <w:sz w:val="28"/>
          <w:szCs w:val="28"/>
        </w:rPr>
      </w:pPr>
    </w:p>
    <w:sectPr w:rsidR="00C76E90" w:rsidRPr="00374F09" w:rsidSect="00B413C0">
      <w:pgSz w:w="11906" w:h="16838"/>
      <w:pgMar w:top="2098" w:right="1474" w:bottom="1701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E90" w:rsidRDefault="00C76E90" w:rsidP="001D76A8">
      <w:r>
        <w:separator/>
      </w:r>
    </w:p>
  </w:endnote>
  <w:endnote w:type="continuationSeparator" w:id="0">
    <w:p w:rsidR="00C76E90" w:rsidRDefault="00C76E90" w:rsidP="001D76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小标宋简体">
    <w:altName w:val="SimSun-ExtB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黑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E90" w:rsidRDefault="00C76E90" w:rsidP="001D76A8">
      <w:r>
        <w:separator/>
      </w:r>
    </w:p>
  </w:footnote>
  <w:footnote w:type="continuationSeparator" w:id="0">
    <w:p w:rsidR="00C76E90" w:rsidRDefault="00C76E90" w:rsidP="001D76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51915"/>
    <w:rsid w:val="00172A27"/>
    <w:rsid w:val="001B131E"/>
    <w:rsid w:val="001D0376"/>
    <w:rsid w:val="001D76A8"/>
    <w:rsid w:val="00263606"/>
    <w:rsid w:val="00280455"/>
    <w:rsid w:val="00374F09"/>
    <w:rsid w:val="003C2C38"/>
    <w:rsid w:val="004444F2"/>
    <w:rsid w:val="00445A16"/>
    <w:rsid w:val="004676B6"/>
    <w:rsid w:val="00495746"/>
    <w:rsid w:val="004B127C"/>
    <w:rsid w:val="00532CDB"/>
    <w:rsid w:val="005D3086"/>
    <w:rsid w:val="0061796F"/>
    <w:rsid w:val="006D31D8"/>
    <w:rsid w:val="007760D0"/>
    <w:rsid w:val="007916AB"/>
    <w:rsid w:val="007A77A5"/>
    <w:rsid w:val="00867C64"/>
    <w:rsid w:val="008D7FCD"/>
    <w:rsid w:val="008E1C30"/>
    <w:rsid w:val="009252DD"/>
    <w:rsid w:val="00945AFA"/>
    <w:rsid w:val="009533C5"/>
    <w:rsid w:val="00981329"/>
    <w:rsid w:val="009D4877"/>
    <w:rsid w:val="009E4904"/>
    <w:rsid w:val="009E6863"/>
    <w:rsid w:val="009F1C06"/>
    <w:rsid w:val="00B413C0"/>
    <w:rsid w:val="00BF4DB8"/>
    <w:rsid w:val="00C76E90"/>
    <w:rsid w:val="00C90FEE"/>
    <w:rsid w:val="00D9004D"/>
    <w:rsid w:val="00DE45BD"/>
    <w:rsid w:val="00E42B15"/>
    <w:rsid w:val="00E65F71"/>
    <w:rsid w:val="00FE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locked="1" w:uiPriority="0"/>
    <w:lsdException w:name="Outline List 1" w:locked="1" w:uiPriority="0"/>
    <w:lsdException w:name="Outline List 2" w:locked="1" w:uiPriority="0"/>
    <w:lsdException w:name="Outline List 3" w:locked="1" w:uiPriority="0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locked="1" w:uiPriority="0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63606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63606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F72A6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2636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F72A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76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7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08">
                  <w:marLeft w:val="0"/>
                  <w:marRight w:val="-2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1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4</Pages>
  <Words>104</Words>
  <Characters>599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望江县政协委员履职考核表</dc:title>
  <dc:subject/>
  <dc:creator>Administrator</dc:creator>
  <cp:keywords/>
  <dc:description/>
  <cp:lastModifiedBy>User</cp:lastModifiedBy>
  <cp:revision>13</cp:revision>
  <cp:lastPrinted>2013-11-06T02:33:00Z</cp:lastPrinted>
  <dcterms:created xsi:type="dcterms:W3CDTF">2019-11-05T05:51:00Z</dcterms:created>
  <dcterms:modified xsi:type="dcterms:W3CDTF">2019-11-27T06:48:00Z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2052-9.1.0.4369</vt:lpwstr>
  </property>
</Properties>
</file>